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"/>
        <w:tblOverlap w:val="never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5" w:type="dxa"/>
          <w:right w:w="115" w:type="dxa"/>
        </w:tblCellMar>
        <w:tblLook w:val="0600"/>
      </w:tblPr>
      <w:tblGrid>
        <w:gridCol w:w="835"/>
        <w:gridCol w:w="442"/>
        <w:gridCol w:w="1547"/>
        <w:gridCol w:w="141"/>
        <w:gridCol w:w="1525"/>
        <w:gridCol w:w="287"/>
        <w:gridCol w:w="2001"/>
        <w:gridCol w:w="152"/>
        <w:gridCol w:w="3145"/>
      </w:tblGrid>
      <w:tr w:rsidR="007A523F" w:rsidRPr="0095335E" w:rsidTr="77189595">
        <w:trPr>
          <w:trHeight w:val="288"/>
        </w:trPr>
        <w:tc>
          <w:tcPr>
            <w:tcW w:w="10075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4466B3" w:rsidRPr="00277B24" w:rsidRDefault="00E64476" w:rsidP="00A41E3A">
            <w:pPr>
              <w:spacing w:before="60" w:after="60"/>
              <w:jc w:val="center"/>
              <w:rPr>
                <w:rFonts w:ascii="Bookman Old Style" w:eastAsia="Times New Roman" w:hAnsi="Bookman Old Style" w:cs="Bookman Old Style"/>
                <w:b/>
                <w:bCs/>
                <w:sz w:val="36"/>
                <w:szCs w:val="32"/>
              </w:rPr>
            </w:pPr>
            <w:r w:rsidRPr="009017C0">
              <w:rPr>
                <w:rFonts w:ascii="Bookman Old Style" w:eastAsia="Times New Roman" w:hAnsi="Bookman Old Style" w:cs="Bookman Old Style"/>
                <w:b/>
                <w:bCs/>
                <w:sz w:val="36"/>
                <w:szCs w:val="36"/>
              </w:rPr>
              <w:t>BEE SHARPS</w:t>
            </w:r>
            <w:r w:rsidRPr="00C37172">
              <w:rPr>
                <w:rFonts w:ascii="Bookman Old Style" w:eastAsia="Times New Roman" w:hAnsi="Bookman Old Style" w:cs="Bookman Old Style"/>
                <w:b/>
                <w:bCs/>
                <w:sz w:val="40"/>
                <w:szCs w:val="32"/>
              </w:rPr>
              <w:t xml:space="preserve"> </w:t>
            </w:r>
            <w:r w:rsidR="009005CA" w:rsidRPr="009017C0">
              <w:rPr>
                <w:rFonts w:ascii="Bookman Old Style" w:eastAsia="Times New Roman" w:hAnsi="Bookman Old Style" w:cs="Bookman Old Style"/>
                <w:b/>
                <w:bCs/>
                <w:sz w:val="30"/>
                <w:szCs w:val="30"/>
              </w:rPr>
              <w:t>OF</w:t>
            </w:r>
            <w:r w:rsidR="009005CA">
              <w:rPr>
                <w:rFonts w:ascii="Bookman Old Style" w:eastAsia="Times New Roman" w:hAnsi="Bookman Old Style" w:cs="Bookman Old Style"/>
                <w:b/>
                <w:bCs/>
                <w:sz w:val="30"/>
                <w:szCs w:val="30"/>
              </w:rPr>
              <w:t xml:space="preserve"> </w:t>
            </w:r>
            <w:r w:rsidR="009005CA" w:rsidRPr="009017C0">
              <w:rPr>
                <w:rFonts w:ascii="Bookman Old Style" w:eastAsia="Times New Roman" w:hAnsi="Bookman Old Style" w:cs="Bookman Old Style"/>
                <w:b/>
                <w:bCs/>
                <w:sz w:val="30"/>
                <w:szCs w:val="30"/>
              </w:rPr>
              <w:t>SOMERVILLE</w:t>
            </w:r>
          </w:p>
        </w:tc>
      </w:tr>
      <w:tr w:rsidR="007A2D8B" w:rsidRPr="0080326F" w:rsidTr="77189595">
        <w:trPr>
          <w:trHeight w:val="288"/>
        </w:trPr>
        <w:tc>
          <w:tcPr>
            <w:tcW w:w="127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</w:tcPr>
          <w:p w:rsidR="007A2D8B" w:rsidRPr="00C67C09" w:rsidRDefault="000C1D40" w:rsidP="00A41E3A">
            <w:pPr>
              <w:ind w:right="-180"/>
              <w:jc w:val="center"/>
              <w:rPr>
                <w:rFonts w:eastAsia="Times New Roman"/>
                <w:sz w:val="16"/>
                <w:szCs w:val="20"/>
              </w:rPr>
            </w:pPr>
            <w:r w:rsidRPr="00C67C0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37160</wp:posOffset>
                  </wp:positionH>
                  <wp:positionV relativeFrom="paragraph">
                    <wp:posOffset>90170</wp:posOffset>
                  </wp:positionV>
                  <wp:extent cx="751205" cy="542925"/>
                  <wp:effectExtent l="0" t="0" r="0" b="9525"/>
                  <wp:wrapNone/>
                  <wp:docPr id="17" name="Picture 17" descr="Be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e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20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98" w:type="dxa"/>
            <w:gridSpan w:val="7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bottom w:w="72" w:type="dxa"/>
            </w:tcMar>
            <w:vAlign w:val="center"/>
          </w:tcPr>
          <w:p w:rsidR="00C37172" w:rsidRPr="0046001E" w:rsidRDefault="00160C63" w:rsidP="00A41E3A">
            <w:pPr>
              <w:numPr>
                <w:ilvl w:val="0"/>
                <w:numId w:val="5"/>
              </w:numPr>
              <w:ind w:left="383" w:hanging="180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46001E">
              <w:rPr>
                <w:rFonts w:ascii="Arial" w:eastAsia="Times New Roman" w:hAnsi="Arial" w:cs="Arial"/>
                <w:b/>
                <w:bCs/>
                <w:szCs w:val="24"/>
              </w:rPr>
              <w:t xml:space="preserve">Friday Dances 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Pr="0046001E">
              <w:rPr>
                <w:rFonts w:ascii="Arial" w:eastAsia="Times New Roman" w:hAnsi="Arial" w:cs="Arial"/>
                <w:b/>
                <w:bCs/>
                <w:szCs w:val="24"/>
              </w:rPr>
              <w:t>(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>D</w:t>
            </w:r>
            <w:r w:rsidR="00C37172" w:rsidRPr="0046001E">
              <w:rPr>
                <w:rFonts w:ascii="Arial" w:eastAsia="Times New Roman" w:hAnsi="Arial" w:cs="Arial"/>
                <w:b/>
                <w:bCs/>
                <w:szCs w:val="24"/>
              </w:rPr>
              <w:t>ates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 xml:space="preserve"> &amp; </w:t>
            </w:r>
            <w:r w:rsidR="00C37172" w:rsidRPr="0046001E">
              <w:rPr>
                <w:rFonts w:ascii="Arial" w:eastAsia="Times New Roman" w:hAnsi="Arial" w:cs="Arial"/>
                <w:b/>
                <w:bCs/>
                <w:szCs w:val="24"/>
              </w:rPr>
              <w:t>format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 xml:space="preserve">s </w:t>
            </w:r>
            <w:r w:rsidR="000C1D40" w:rsidRPr="0046001E">
              <w:rPr>
                <w:rFonts w:ascii="Arial" w:eastAsia="Times New Roman" w:hAnsi="Arial" w:cs="Arial"/>
                <w:b/>
                <w:bCs/>
                <w:szCs w:val="24"/>
              </w:rPr>
              <w:t>below</w:t>
            </w:r>
            <w:r w:rsidR="00C37172" w:rsidRPr="0046001E">
              <w:rPr>
                <w:rFonts w:ascii="Arial" w:eastAsia="Times New Roman" w:hAnsi="Arial" w:cs="Arial"/>
                <w:b/>
                <w:bCs/>
                <w:szCs w:val="24"/>
              </w:rPr>
              <w:t>)</w:t>
            </w:r>
          </w:p>
          <w:p w:rsidR="007A2D8B" w:rsidRPr="0046001E" w:rsidRDefault="007A2D8B" w:rsidP="00A41E3A">
            <w:pPr>
              <w:numPr>
                <w:ilvl w:val="0"/>
                <w:numId w:val="5"/>
              </w:numPr>
              <w:ind w:left="383" w:hanging="180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46001E">
              <w:rPr>
                <w:rFonts w:ascii="Arial" w:eastAsia="Times New Roman" w:hAnsi="Arial" w:cs="Arial"/>
                <w:b/>
                <w:bCs/>
                <w:szCs w:val="24"/>
              </w:rPr>
              <w:t xml:space="preserve">Early Rounds 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 xml:space="preserve"> at  </w:t>
            </w:r>
            <w:r w:rsidRPr="0046001E">
              <w:rPr>
                <w:rFonts w:ascii="Arial" w:eastAsia="Times New Roman" w:hAnsi="Arial" w:cs="Arial"/>
                <w:b/>
                <w:bCs/>
                <w:szCs w:val="24"/>
              </w:rPr>
              <w:t>7:30 PM</w:t>
            </w:r>
          </w:p>
          <w:p w:rsidR="000C1D40" w:rsidRPr="00533E9A" w:rsidRDefault="007A2D8B" w:rsidP="00A41E3A">
            <w:pPr>
              <w:numPr>
                <w:ilvl w:val="0"/>
                <w:numId w:val="5"/>
              </w:numPr>
              <w:ind w:left="383" w:hanging="187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533E9A">
              <w:rPr>
                <w:rFonts w:ascii="Arial" w:eastAsia="Times New Roman" w:hAnsi="Arial" w:cs="Arial"/>
                <w:b/>
                <w:bCs/>
                <w:szCs w:val="24"/>
              </w:rPr>
              <w:t>Square Dancing and Rounds</w:t>
            </w:r>
            <w:r w:rsidR="000C1D40" w:rsidRP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Pr="00533E9A">
              <w:rPr>
                <w:rFonts w:ascii="Arial" w:eastAsia="Times New Roman" w:hAnsi="Arial" w:cs="Arial"/>
                <w:b/>
                <w:bCs/>
                <w:szCs w:val="24"/>
              </w:rPr>
              <w:t>8:00</w:t>
            </w:r>
            <w:r w:rsidR="000C1D40" w:rsidRP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Pr="00533E9A">
              <w:rPr>
                <w:rFonts w:ascii="Arial" w:eastAsia="Times New Roman" w:hAnsi="Arial" w:cs="Arial"/>
                <w:b/>
                <w:bCs/>
                <w:szCs w:val="24"/>
              </w:rPr>
              <w:t>-</w:t>
            </w:r>
            <w:r w:rsidR="000C1D40" w:rsidRP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Pr="00533E9A">
              <w:rPr>
                <w:rFonts w:ascii="Arial" w:eastAsia="Times New Roman" w:hAnsi="Arial" w:cs="Arial"/>
                <w:b/>
                <w:bCs/>
                <w:szCs w:val="24"/>
              </w:rPr>
              <w:t>10:</w:t>
            </w:r>
            <w:r w:rsidR="000C7CC6" w:rsidRPr="00533E9A">
              <w:rPr>
                <w:rFonts w:ascii="Arial" w:eastAsia="Times New Roman" w:hAnsi="Arial" w:cs="Arial"/>
                <w:b/>
                <w:bCs/>
                <w:szCs w:val="24"/>
              </w:rPr>
              <w:t>15</w:t>
            </w:r>
            <w:r w:rsidRP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PM</w:t>
            </w:r>
            <w:r w:rsidR="00527226" w:rsidRP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="00533E9A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</w:p>
          <w:p w:rsidR="000C1D40" w:rsidRPr="00E7367E" w:rsidRDefault="00246C48" w:rsidP="00A41E3A">
            <w:pPr>
              <w:numPr>
                <w:ilvl w:val="0"/>
                <w:numId w:val="5"/>
              </w:numPr>
              <w:ind w:left="383" w:hanging="187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0C1D40">
              <w:rPr>
                <w:rFonts w:ascii="Arial" w:eastAsia="Times New Roman" w:hAnsi="Arial" w:cs="Arial"/>
                <w:b/>
                <w:bCs/>
                <w:szCs w:val="24"/>
              </w:rPr>
              <w:t>Advanced tip at 10:15</w:t>
            </w:r>
            <w:r w:rsidR="000C1D40">
              <w:rPr>
                <w:rFonts w:ascii="Arial" w:eastAsia="Times New Roman" w:hAnsi="Arial" w:cs="Arial"/>
                <w:b/>
                <w:bCs/>
                <w:szCs w:val="24"/>
              </w:rPr>
              <w:t xml:space="preserve"> PM,</w:t>
            </w:r>
            <w:r w:rsidR="009005CA" w:rsidRPr="000C1D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9005CA" w:rsidRPr="000C1D40">
              <w:rPr>
                <w:rFonts w:ascii="Arial" w:eastAsia="Times New Roman" w:hAnsi="Arial" w:cs="Arial"/>
                <w:b/>
                <w:bCs/>
                <w:szCs w:val="24"/>
              </w:rPr>
              <w:t>if dancers are present</w:t>
            </w:r>
            <w:r w:rsidR="00E7367E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="009005CA" w:rsidRPr="00E7367E">
              <w:rPr>
                <w:rFonts w:ascii="Arial" w:eastAsia="Times New Roman" w:hAnsi="Arial" w:cs="Arial"/>
                <w:b/>
                <w:bCs/>
                <w:szCs w:val="24"/>
              </w:rPr>
              <w:t>and caller agrees.</w:t>
            </w:r>
          </w:p>
        </w:tc>
      </w:tr>
      <w:tr w:rsidR="00291D19" w:rsidRPr="00C37172" w:rsidTr="77189595">
        <w:trPr>
          <w:trHeight w:val="1278"/>
        </w:trPr>
        <w:tc>
          <w:tcPr>
            <w:tcW w:w="10075" w:type="dxa"/>
            <w:gridSpan w:val="9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91D19" w:rsidRPr="00723719" w:rsidRDefault="00FE3220" w:rsidP="00A41E3A">
            <w:pPr>
              <w:spacing w:before="40" w:after="80"/>
              <w:jc w:val="center"/>
              <w:rPr>
                <w:rFonts w:asciiTheme="majorHAnsi" w:eastAsia="Times New Roman" w:hAnsiTheme="majorHAnsi" w:cs="Miriam"/>
                <w:b/>
                <w:bCs/>
                <w:sz w:val="20"/>
                <w:szCs w:val="20"/>
              </w:rPr>
            </w:pPr>
            <w:r w:rsidRPr="00647115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September 20</w:t>
            </w:r>
            <w:r w:rsidR="00134FBF" w:rsidRPr="00647115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2</w:t>
            </w:r>
            <w:r w:rsidR="006A6EF7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6</w:t>
            </w:r>
            <w:r w:rsidR="003C05A0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 xml:space="preserve">  </w:t>
            </w:r>
            <w:r w:rsidR="00134FBF" w:rsidRPr="00647115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-</w:t>
            </w:r>
            <w:r w:rsidR="003C05A0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 xml:space="preserve">  </w:t>
            </w:r>
            <w:r w:rsidR="00CE2DFE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June 202</w:t>
            </w:r>
            <w:r w:rsidR="006A6EF7">
              <w:rPr>
                <w:rFonts w:asciiTheme="majorHAnsi" w:eastAsia="Times New Roman" w:hAnsiTheme="majorHAnsi" w:cs="Miriam"/>
                <w:b/>
                <w:bCs/>
                <w:sz w:val="32"/>
                <w:szCs w:val="32"/>
              </w:rPr>
              <w:t>7</w:t>
            </w:r>
          </w:p>
          <w:p w:rsidR="00EC19ED" w:rsidRPr="00723719" w:rsidRDefault="00391236" w:rsidP="00A41E3A">
            <w:pPr>
              <w:ind w:left="-29"/>
              <w:jc w:val="center"/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</w:pPr>
            <w:r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P</w:t>
            </w:r>
            <w:r w:rsidR="00134FBF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eopleCare Center</w:t>
            </w:r>
          </w:p>
          <w:p w:rsidR="00E7367E" w:rsidRDefault="00134FBF" w:rsidP="00A41E3A">
            <w:pPr>
              <w:ind w:left="-29"/>
              <w:jc w:val="center"/>
              <w:rPr>
                <w:rFonts w:asciiTheme="majorHAnsi" w:eastAsia="Times New Roman" w:hAnsiTheme="majorHAnsi" w:cs="Bookman Old Style"/>
                <w:b/>
                <w:bCs/>
                <w:szCs w:val="24"/>
              </w:rPr>
            </w:pPr>
            <w:r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120 Finderne Ave</w:t>
            </w:r>
            <w:r w:rsidR="00647115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nue</w:t>
            </w:r>
            <w:r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 xml:space="preserve">, </w:t>
            </w:r>
            <w:r w:rsidR="00647115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 xml:space="preserve"> </w:t>
            </w:r>
            <w:r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Bridg</w:t>
            </w:r>
            <w:r w:rsidR="003F3E4B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e</w:t>
            </w:r>
            <w:r w:rsidR="00EC19ED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water</w:t>
            </w:r>
            <w:r w:rsidR="00647115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>,</w:t>
            </w:r>
            <w:r w:rsidR="00EC19ED" w:rsidRPr="00723719">
              <w:rPr>
                <w:rFonts w:asciiTheme="majorHAnsi" w:eastAsia="Times New Roman" w:hAnsiTheme="majorHAnsi" w:cs="Bookman Old Style"/>
                <w:b/>
                <w:bCs/>
                <w:sz w:val="28"/>
                <w:szCs w:val="28"/>
              </w:rPr>
              <w:t xml:space="preserve"> NJ</w:t>
            </w:r>
          </w:p>
          <w:p w:rsidR="00C21FFB" w:rsidRDefault="005E0810" w:rsidP="005E0810">
            <w:pPr>
              <w:spacing w:before="60" w:after="60"/>
              <w:ind w:left="-29"/>
              <w:jc w:val="center"/>
              <w:rPr>
                <w:rFonts w:asciiTheme="majorHAnsi" w:eastAsia="Times New Roman" w:hAnsiTheme="majorHAnsi" w:cs="Bookman Old Style"/>
                <w:b/>
                <w:bCs/>
                <w:szCs w:val="24"/>
              </w:rPr>
            </w:pPr>
            <w:r w:rsidRPr="0046001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>Questions</w:t>
            </w:r>
            <w:r w:rsidR="00723719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:  </w:t>
            </w:r>
            <w:r w:rsidRPr="0046001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Call </w:t>
            </w:r>
            <w:r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 Dave</w:t>
            </w:r>
            <w:r w:rsidRPr="0046001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 </w:t>
            </w:r>
            <w:r w:rsidR="00723719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@ </w:t>
            </w:r>
            <w:r w:rsidR="007A3A39" w:rsidRPr="0046001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>908-5</w:t>
            </w:r>
            <w:r w:rsidR="00CE2DF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>00-6111</w:t>
            </w:r>
          </w:p>
          <w:p w:rsidR="005367DF" w:rsidRDefault="00E7367E" w:rsidP="00A41E3A">
            <w:pPr>
              <w:spacing w:before="40"/>
              <w:ind w:left="-29"/>
              <w:jc w:val="center"/>
              <w:rPr>
                <w:rFonts w:asciiTheme="majorHAnsi" w:eastAsia="Times New Roman" w:hAnsiTheme="majorHAnsi" w:cs="Bookman Old Style"/>
                <w:b/>
                <w:bCs/>
                <w:i/>
                <w:iCs/>
                <w:szCs w:val="24"/>
              </w:rPr>
            </w:pPr>
            <w:r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Website / Facebook:    </w:t>
            </w:r>
            <w:r w:rsidRPr="00E7367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>www.beesharps.org</w:t>
            </w:r>
            <w:r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 xml:space="preserve">  /  </w:t>
            </w:r>
            <w:r w:rsidRPr="00E7367E">
              <w:rPr>
                <w:rFonts w:asciiTheme="majorHAnsi" w:eastAsia="Times New Roman" w:hAnsiTheme="majorHAnsi" w:cs="Bookman Old Style"/>
                <w:b/>
                <w:bCs/>
                <w:szCs w:val="24"/>
              </w:rPr>
              <w:t>@</w:t>
            </w:r>
            <w:r w:rsidRPr="00E7367E">
              <w:rPr>
                <w:rFonts w:asciiTheme="majorHAnsi" w:eastAsia="Times New Roman" w:hAnsiTheme="majorHAnsi" w:cs="Bookman Old Style"/>
                <w:b/>
                <w:bCs/>
                <w:i/>
                <w:iCs/>
                <w:szCs w:val="24"/>
              </w:rPr>
              <w:t>BeeSharps</w:t>
            </w:r>
          </w:p>
          <w:p w:rsidR="00EB645D" w:rsidRPr="00EB645D" w:rsidRDefault="00EB645D" w:rsidP="00A41E3A">
            <w:pPr>
              <w:ind w:left="-29"/>
              <w:jc w:val="center"/>
              <w:rPr>
                <w:rFonts w:ascii="Bookman Old Style" w:eastAsia="Times New Roman" w:hAnsi="Bookman Old Style" w:cs="Bookman Old Style"/>
                <w:sz w:val="12"/>
                <w:szCs w:val="12"/>
              </w:rPr>
            </w:pPr>
          </w:p>
        </w:tc>
      </w:tr>
      <w:tr w:rsidR="00291D19" w:rsidRPr="00C37172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291D19" w:rsidRPr="0046001E" w:rsidRDefault="00291D19" w:rsidP="00A41E3A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</w:pPr>
            <w:r w:rsidRPr="0046001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Date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291D19" w:rsidRPr="0046001E" w:rsidRDefault="00291D19" w:rsidP="00A41E3A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</w:pPr>
            <w:r w:rsidRPr="0046001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Caller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291D19" w:rsidRPr="0046001E" w:rsidRDefault="00291D19" w:rsidP="00A41E3A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</w:pPr>
            <w:r w:rsidRPr="0046001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Cuer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:rsidR="00291D19" w:rsidRPr="0046001E" w:rsidRDefault="00291D19" w:rsidP="00A41E3A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</w:pPr>
            <w:r w:rsidRPr="0046001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Format</w:t>
            </w:r>
            <w:r w:rsidR="00E7367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s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291D19" w:rsidRPr="0046001E" w:rsidRDefault="00291D19" w:rsidP="00A41E3A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</w:pPr>
            <w:r w:rsidRPr="0046001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Dance Theme</w:t>
            </w:r>
          </w:p>
        </w:tc>
      </w:tr>
      <w:tr w:rsidR="00FE3220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E322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Sept. </w:t>
            </w:r>
            <w:r w:rsidR="00CE2DFE" w:rsidRPr="00733020">
              <w:rPr>
                <w:rFonts w:ascii="Arial" w:hAnsi="Arial" w:cs="Arial"/>
                <w:b/>
                <w:sz w:val="22"/>
              </w:rPr>
              <w:t>1</w:t>
            </w:r>
            <w:r w:rsidR="006A6EF7" w:rsidRPr="00733020">
              <w:rPr>
                <w:rFonts w:ascii="Arial" w:hAnsi="Arial" w:cs="Arial"/>
                <w:b/>
                <w:sz w:val="22"/>
              </w:rPr>
              <w:t>0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Don Bachelder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3013AB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D936C8" w:rsidRPr="00733020" w:rsidRDefault="007C6FBB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 MS </w:t>
            </w:r>
            <w:r w:rsidR="000378B5" w:rsidRPr="00733020">
              <w:rPr>
                <w:rFonts w:ascii="Arial" w:hAnsi="Arial" w:cs="Arial"/>
                <w:b/>
                <w:sz w:val="22"/>
              </w:rPr>
              <w:t>/</w:t>
            </w:r>
            <w:r w:rsidRPr="00733020">
              <w:rPr>
                <w:rFonts w:ascii="Arial" w:hAnsi="Arial" w:cs="Arial"/>
                <w:b/>
                <w:sz w:val="22"/>
              </w:rPr>
              <w:t xml:space="preserve"> Plus / </w:t>
            </w:r>
            <w:r w:rsidR="000378B5" w:rsidRPr="00733020">
              <w:rPr>
                <w:rFonts w:ascii="Arial" w:hAnsi="Arial" w:cs="Arial"/>
                <w:b/>
                <w:sz w:val="22"/>
              </w:rPr>
              <w:t>RD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7D670F" w:rsidP="77189595">
            <w:pPr>
              <w:pStyle w:val="Heading1"/>
              <w:shd w:val="clear" w:color="auto" w:fill="FFFFFF" w:themeFill="background1"/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</w:pPr>
            <w:r w:rsidRPr="00733020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Back to School</w:t>
            </w:r>
          </w:p>
        </w:tc>
      </w:tr>
      <w:tr w:rsidR="00FE3220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E322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Sept. </w:t>
            </w:r>
            <w:r w:rsidR="00246C48" w:rsidRPr="00733020">
              <w:rPr>
                <w:rFonts w:ascii="Arial" w:hAnsi="Arial" w:cs="Arial"/>
                <w:b/>
                <w:sz w:val="22"/>
              </w:rPr>
              <w:t>2</w:t>
            </w:r>
            <w:r w:rsidR="006A6EF7" w:rsidRPr="00733020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Mark Franks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Ron Rumble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FE3220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MS / Plus / RD 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D79CC" w:rsidRPr="00733020" w:rsidRDefault="004826D5" w:rsidP="77189595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Pirates of the Caribbean</w:t>
            </w:r>
          </w:p>
        </w:tc>
      </w:tr>
      <w:tr w:rsidR="00FE3220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E3220" w:rsidP="00A41E3A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 xml:space="preserve">Oct. </w:t>
            </w:r>
          </w:p>
          <w:p w:rsidR="00FE3220" w:rsidRPr="00733020" w:rsidRDefault="006A6EF7" w:rsidP="7718959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9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03423D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Dan Koft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3013AB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Mary Pickett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FE3220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All </w:t>
            </w:r>
            <w:r w:rsidR="008B4D8D" w:rsidRPr="00733020">
              <w:rPr>
                <w:rFonts w:ascii="Arial" w:hAnsi="Arial" w:cs="Arial"/>
                <w:b/>
                <w:sz w:val="22"/>
              </w:rPr>
              <w:t>MS / RD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2E3253" w:rsidP="00A41E3A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Wild</w:t>
            </w:r>
            <w:r w:rsidR="00F62EB5" w:rsidRPr="00733020">
              <w:rPr>
                <w:rFonts w:ascii="Arial" w:hAnsi="Arial" w:cs="Arial"/>
                <w:b/>
                <w:bCs/>
                <w:sz w:val="22"/>
              </w:rPr>
              <w:t xml:space="preserve">, </w:t>
            </w:r>
            <w:r w:rsidRPr="00733020">
              <w:rPr>
                <w:rFonts w:ascii="Arial" w:hAnsi="Arial" w:cs="Arial"/>
                <w:b/>
                <w:bCs/>
                <w:sz w:val="22"/>
              </w:rPr>
              <w:t>Wild West</w:t>
            </w:r>
          </w:p>
        </w:tc>
      </w:tr>
      <w:tr w:rsidR="00FE3220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E322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Oct. 2</w:t>
            </w:r>
            <w:r w:rsidR="006A6EF7" w:rsidRPr="00733020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9A7C2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Joanna Lieuellen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3013AB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FE3220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2E3253" w:rsidP="00A41E3A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Safari Night</w:t>
            </w:r>
          </w:p>
        </w:tc>
      </w:tr>
      <w:tr w:rsidR="00FE3220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7367E" w:rsidRPr="00733020" w:rsidRDefault="00FE322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Nov.</w:t>
            </w:r>
          </w:p>
          <w:p w:rsidR="00FE3220" w:rsidRPr="00733020" w:rsidRDefault="000378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1</w:t>
            </w:r>
            <w:r w:rsidR="006A6EF7" w:rsidRPr="00733020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1D38EF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Katie Wilson and Ed Crowley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9034E9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Mary Pickett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FE3220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56732682" w:rsidP="00A41E3A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Planes, Trains, &amp; Automobiles</w:t>
            </w:r>
          </w:p>
        </w:tc>
      </w:tr>
      <w:tr w:rsidR="000C1D40" w:rsidRPr="00733020" w:rsidTr="77189595">
        <w:trPr>
          <w:trHeight w:val="288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0C1D4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Hlk140333378"/>
            <w:r w:rsidRPr="00733020">
              <w:rPr>
                <w:rFonts w:ascii="Arial" w:hAnsi="Arial" w:cs="Arial"/>
                <w:b/>
                <w:sz w:val="22"/>
              </w:rPr>
              <w:t>Nov. 2</w:t>
            </w:r>
            <w:r w:rsidR="00FD79CC" w:rsidRPr="00733020">
              <w:rPr>
                <w:rFonts w:ascii="Arial" w:hAnsi="Arial" w:cs="Arial"/>
                <w:b/>
                <w:sz w:val="22"/>
              </w:rPr>
              <w:t>7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881A3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>Happy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881A3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>Thanksgiving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0C1D40" w:rsidRPr="00733020" w:rsidRDefault="00881A3F" w:rsidP="00533E9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noProof/>
              </w:rPr>
              <w:drawing>
                <wp:inline distT="0" distB="0" distL="0" distR="0">
                  <wp:extent cx="274320" cy="274320"/>
                  <wp:effectExtent l="0" t="0" r="0" b="0"/>
                  <wp:docPr id="1738744949" name="Picture 1" descr="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881A3F" w:rsidP="00A41E3A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733020">
              <w:rPr>
                <w:rFonts w:ascii="Arial" w:hAnsi="Arial" w:cs="Arial"/>
                <w:bCs/>
                <w:sz w:val="22"/>
              </w:rPr>
              <w:t xml:space="preserve">*  </w:t>
            </w:r>
            <w:r w:rsidR="007C6FBB" w:rsidRPr="00733020">
              <w:rPr>
                <w:rFonts w:ascii="Arial" w:hAnsi="Arial" w:cs="Arial"/>
                <w:b/>
                <w:sz w:val="22"/>
              </w:rPr>
              <w:t>NO DANCE</w:t>
            </w:r>
            <w:r w:rsidRPr="00733020">
              <w:rPr>
                <w:rFonts w:ascii="Arial" w:hAnsi="Arial" w:cs="Arial"/>
                <w:bCs/>
                <w:sz w:val="22"/>
              </w:rPr>
              <w:t xml:space="preserve">  *</w:t>
            </w:r>
          </w:p>
        </w:tc>
      </w:tr>
      <w:tr w:rsidR="0006234F" w:rsidRPr="00733020" w:rsidTr="77189595">
        <w:trPr>
          <w:trHeight w:val="288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6234F" w:rsidRPr="00733020" w:rsidRDefault="0006234F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bookmarkStart w:id="1" w:name="_Hlk171164389"/>
            <w:bookmarkEnd w:id="0"/>
            <w:r w:rsidRPr="00733020">
              <w:rPr>
                <w:rFonts w:ascii="Arial" w:hAnsi="Arial" w:cs="Arial"/>
                <w:b/>
                <w:sz w:val="22"/>
              </w:rPr>
              <w:t>Dec.</w:t>
            </w:r>
          </w:p>
          <w:p w:rsidR="0006234F" w:rsidRPr="00733020" w:rsidRDefault="00606642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1</w:t>
            </w:r>
            <w:r w:rsidR="006A6EF7" w:rsidRPr="00733020"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6234F" w:rsidRPr="00733020" w:rsidRDefault="000378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Howard Richman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6234F" w:rsidRPr="00733020" w:rsidRDefault="000378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06234F" w:rsidRPr="00733020" w:rsidRDefault="00606642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 MS / Plus / RD </w:t>
            </w:r>
            <w:r w:rsidR="0006234F" w:rsidRPr="00733020">
              <w:rPr>
                <w:rFonts w:ascii="Arial" w:hAnsi="Arial" w:cs="Arial"/>
                <w:b/>
                <w:sz w:val="22"/>
              </w:rPr>
              <w:t xml:space="preserve">  </w:t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06234F" w:rsidRPr="00733020" w:rsidRDefault="7A15717E" w:rsidP="00A41E3A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 xml:space="preserve">Sensational </w:t>
            </w:r>
            <w:r w:rsidR="493F52D9" w:rsidRPr="00733020">
              <w:rPr>
                <w:rFonts w:ascii="Arial" w:hAnsi="Arial" w:cs="Arial"/>
                <w:b/>
                <w:bCs/>
                <w:sz w:val="22"/>
              </w:rPr>
              <w:t>Superheroes</w:t>
            </w:r>
          </w:p>
        </w:tc>
      </w:tr>
      <w:tr w:rsidR="009320D3" w:rsidRPr="00733020" w:rsidTr="77189595">
        <w:trPr>
          <w:trHeight w:val="288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9320D3" w:rsidRPr="00733020" w:rsidRDefault="009320D3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Dec.</w:t>
            </w:r>
          </w:p>
          <w:p w:rsidR="009320D3" w:rsidRPr="00733020" w:rsidRDefault="009320D3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2</w:t>
            </w:r>
            <w:r w:rsidR="00FD79CC" w:rsidRPr="00733020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9320D3" w:rsidRPr="00733020" w:rsidRDefault="007D670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>Happy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9320D3" w:rsidRPr="00733020" w:rsidRDefault="007D670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>Holidays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9320D3" w:rsidRPr="00733020" w:rsidRDefault="00FD79CC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noProof/>
                <w:sz w:val="22"/>
              </w:rPr>
              <w:drawing>
                <wp:inline distT="0" distB="0" distL="0" distR="0">
                  <wp:extent cx="228600" cy="228600"/>
                  <wp:effectExtent l="0" t="0" r="0" b="0"/>
                  <wp:docPr id="354772252" name="Picture 4" descr="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020">
              <w:rPr>
                <w:rFonts w:ascii="Arial" w:hAnsi="Arial" w:cs="Arial"/>
                <w:b/>
                <w:sz w:val="22"/>
              </w:rPr>
              <w:t xml:space="preserve">     </w:t>
            </w:r>
            <w:r w:rsidRPr="00733020">
              <w:rPr>
                <w:rFonts w:ascii="Arial" w:hAnsi="Arial" w:cs="Arial"/>
                <w:b/>
                <w:noProof/>
                <w:sz w:val="22"/>
              </w:rPr>
              <w:drawing>
                <wp:inline distT="0" distB="0" distL="0" distR="0">
                  <wp:extent cx="228600" cy="228600"/>
                  <wp:effectExtent l="0" t="0" r="0" b="0"/>
                  <wp:docPr id="2110963431" name="Picture 3" descr="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9320D3" w:rsidRPr="00733020" w:rsidRDefault="007D670F" w:rsidP="00A41E3A">
            <w:pPr>
              <w:jc w:val="center"/>
            </w:pPr>
            <w:r w:rsidRPr="00733020">
              <w:rPr>
                <w:rFonts w:ascii="Arial" w:hAnsi="Arial" w:cs="Arial"/>
                <w:bCs/>
                <w:sz w:val="22"/>
              </w:rPr>
              <w:t xml:space="preserve">*  </w:t>
            </w:r>
            <w:r w:rsidRPr="00733020">
              <w:rPr>
                <w:rFonts w:ascii="Arial" w:hAnsi="Arial" w:cs="Arial"/>
                <w:b/>
                <w:sz w:val="22"/>
              </w:rPr>
              <w:t>NO DANCE</w:t>
            </w:r>
            <w:r w:rsidRPr="00733020">
              <w:rPr>
                <w:rFonts w:ascii="Arial" w:hAnsi="Arial" w:cs="Arial"/>
                <w:bCs/>
                <w:sz w:val="22"/>
              </w:rPr>
              <w:t xml:space="preserve">  *</w:t>
            </w:r>
          </w:p>
        </w:tc>
      </w:tr>
      <w:tr w:rsidR="000C1D40" w:rsidRPr="00733020" w:rsidTr="77189595">
        <w:trPr>
          <w:trHeight w:val="288"/>
        </w:trPr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E7367E" w:rsidP="7718959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202</w:t>
            </w:r>
            <w:r w:rsidR="0054B6E3" w:rsidRPr="00733020"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198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0C1D4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0C1D4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8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:rsidR="000C1D40" w:rsidRPr="00733020" w:rsidRDefault="000C1D4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29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:rsidR="000C1D40" w:rsidRPr="00733020" w:rsidRDefault="000C1D4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bookmarkEnd w:id="1"/>
      <w:tr w:rsidR="00FE3220" w:rsidRPr="00733020" w:rsidTr="77189595">
        <w:trPr>
          <w:trHeight w:val="288"/>
        </w:trPr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3F7F32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Jan.</w:t>
            </w:r>
            <w:r w:rsidR="00016151" w:rsidRPr="00733020">
              <w:rPr>
                <w:rFonts w:ascii="Arial" w:hAnsi="Arial" w:cs="Arial"/>
                <w:b/>
                <w:sz w:val="22"/>
              </w:rPr>
              <w:br/>
            </w:r>
            <w:r w:rsidR="006A6EF7" w:rsidRPr="00733020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21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40C8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Mark Franks</w:t>
            </w:r>
          </w:p>
        </w:tc>
        <w:tc>
          <w:tcPr>
            <w:tcW w:w="1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00F40C80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Ron Rumble</w:t>
            </w:r>
          </w:p>
        </w:tc>
        <w:tc>
          <w:tcPr>
            <w:tcW w:w="21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FE3220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  <w:r w:rsidR="003F7F32" w:rsidRPr="00733020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FE3220" w:rsidRPr="00733020" w:rsidRDefault="2DB47165" w:rsidP="77189595">
            <w:pPr>
              <w:spacing w:line="259" w:lineRule="auto"/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ecnaD y</w:t>
            </w:r>
            <w:r w:rsidR="3FF4AD86" w:rsidRPr="00733020">
              <w:rPr>
                <w:rFonts w:ascii="Arial" w:hAnsi="Arial" w:cs="Arial"/>
                <w:b/>
                <w:bCs/>
                <w:sz w:val="22"/>
              </w:rPr>
              <w:t>aD sdrawkcaB</w:t>
            </w:r>
          </w:p>
        </w:tc>
      </w:tr>
      <w:tr w:rsidR="00E24CAD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3F7F32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Jan. 2</w:t>
            </w:r>
            <w:r w:rsidR="006A6EF7" w:rsidRPr="00733020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Karin &amp; Greg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6A6EF7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5E2202A" w:rsidP="77189595">
            <w:pPr>
              <w:spacing w:line="259" w:lineRule="auto"/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1970’s &amp; 1980’s</w:t>
            </w:r>
            <w:r w:rsidR="00A066FD" w:rsidRPr="00733020">
              <w:rPr>
                <w:rFonts w:ascii="Arial" w:hAnsi="Arial" w:cs="Arial"/>
                <w:b/>
                <w:bCs/>
                <w:sz w:val="22"/>
              </w:rPr>
              <w:t xml:space="preserve">            “ACT”</w:t>
            </w:r>
          </w:p>
        </w:tc>
      </w:tr>
      <w:tr w:rsidR="00AB1FF5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AB1FF5" w:rsidRPr="00733020" w:rsidRDefault="00AB1FF5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Feb. 1</w:t>
            </w:r>
            <w:r w:rsidR="006A6EF7" w:rsidRPr="00733020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AB1FF5" w:rsidRPr="00733020" w:rsidRDefault="00AB1FF5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Mark Franks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AB1FF5" w:rsidRPr="00733020" w:rsidRDefault="00AB1FF5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Mary Pickett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AB1FF5" w:rsidRPr="00733020" w:rsidRDefault="006A6EF7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A1/A2</w:t>
            </w:r>
            <w:r w:rsidR="00AB1FF5" w:rsidRPr="00733020">
              <w:rPr>
                <w:rFonts w:ascii="Arial" w:hAnsi="Arial" w:cs="Arial"/>
                <w:b/>
                <w:sz w:val="22"/>
              </w:rPr>
              <w:t xml:space="preserve"> /  Plus / 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AB1FF5" w:rsidRPr="00733020" w:rsidRDefault="007D670F" w:rsidP="00AB1FF5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Valentine’s</w:t>
            </w:r>
            <w:r w:rsidR="004826D5" w:rsidRPr="00733020">
              <w:rPr>
                <w:rFonts w:ascii="Arial" w:hAnsi="Arial" w:cs="Arial"/>
                <w:b/>
                <w:bCs/>
                <w:sz w:val="22"/>
              </w:rPr>
              <w:t xml:space="preserve"> Day</w:t>
            </w:r>
            <w:r w:rsidRPr="00733020">
              <w:rPr>
                <w:rFonts w:ascii="Arial" w:hAnsi="Arial" w:cs="Arial"/>
                <w:b/>
                <w:bCs/>
                <w:sz w:val="22"/>
              </w:rPr>
              <w:t xml:space="preserve"> Da</w:t>
            </w:r>
            <w:r w:rsidR="002E3253" w:rsidRPr="00733020">
              <w:rPr>
                <w:rFonts w:ascii="Arial" w:hAnsi="Arial" w:cs="Arial"/>
                <w:b/>
                <w:bCs/>
                <w:sz w:val="22"/>
              </w:rPr>
              <w:t>nce</w:t>
            </w:r>
            <w:r w:rsidR="00A066FD" w:rsidRPr="00733020">
              <w:rPr>
                <w:rFonts w:ascii="Arial" w:hAnsi="Arial" w:cs="Arial"/>
                <w:b/>
                <w:bCs/>
                <w:sz w:val="22"/>
              </w:rPr>
              <w:t xml:space="preserve"> “ACT”</w:t>
            </w:r>
          </w:p>
        </w:tc>
      </w:tr>
      <w:tr w:rsidR="00E24CAD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E24CAD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Feb. </w:t>
            </w:r>
            <w:r w:rsidR="003F7F32" w:rsidRPr="00733020">
              <w:rPr>
                <w:rFonts w:ascii="Arial" w:hAnsi="Arial" w:cs="Arial"/>
                <w:b/>
                <w:sz w:val="22"/>
              </w:rPr>
              <w:t>2</w:t>
            </w:r>
            <w:r w:rsidR="00002806" w:rsidRPr="00733020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8541C8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Stephen Ingis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F62E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F97DF5" w:rsidP="00A41E3A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Cartoons and Comic Books</w:t>
            </w:r>
            <w:r w:rsidR="00A066FD" w:rsidRPr="00733020">
              <w:rPr>
                <w:rFonts w:ascii="Arial" w:hAnsi="Arial" w:cs="Arial"/>
                <w:b/>
                <w:bCs/>
                <w:sz w:val="22"/>
              </w:rPr>
              <w:t xml:space="preserve"> “ACT”</w:t>
            </w:r>
          </w:p>
        </w:tc>
      </w:tr>
      <w:tr w:rsidR="00E24CAD" w:rsidRPr="00733020" w:rsidTr="77189595">
        <w:trPr>
          <w:trHeight w:val="291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3F7F32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March </w:t>
            </w:r>
            <w:r w:rsidR="007520F6" w:rsidRPr="00733020">
              <w:rPr>
                <w:rFonts w:ascii="Arial" w:hAnsi="Arial" w:cs="Arial"/>
                <w:b/>
                <w:sz w:val="22"/>
              </w:rPr>
              <w:t>1</w:t>
            </w:r>
            <w:r w:rsidR="00002806" w:rsidRPr="00733020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002806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Karin &amp; Greg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F62E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Mary Pickett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2E3253" w:rsidP="00A41E3A">
            <w:pPr>
              <w:jc w:val="center"/>
              <w:rPr>
                <w:rFonts w:ascii="Arial" w:hAnsi="Arial" w:cs="Arial"/>
                <w:b/>
                <w:sz w:val="22"/>
                <w:highlight w:val="yellow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ALL </w:t>
            </w:r>
            <w:r w:rsidR="00D045D3" w:rsidRPr="00733020">
              <w:rPr>
                <w:rFonts w:ascii="Arial" w:hAnsi="Arial" w:cs="Arial"/>
                <w:b/>
                <w:sz w:val="22"/>
              </w:rPr>
              <w:t>MS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F97DF5" w:rsidP="77189595">
            <w:pPr>
              <w:spacing w:line="259" w:lineRule="auto"/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Beatlemania</w:t>
            </w:r>
          </w:p>
        </w:tc>
      </w:tr>
      <w:tr w:rsidR="00E24CAD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E24CAD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March </w:t>
            </w:r>
            <w:r w:rsidR="00002806" w:rsidRPr="00733020">
              <w:rPr>
                <w:rFonts w:ascii="Arial" w:hAnsi="Arial" w:cs="Arial"/>
                <w:b/>
                <w:sz w:val="22"/>
              </w:rPr>
              <w:t>26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7D670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 xml:space="preserve">Good 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7D670F" w:rsidP="00A41E3A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733020">
              <w:rPr>
                <w:rFonts w:ascii="Arial" w:hAnsi="Arial" w:cs="Arial"/>
                <w:b/>
                <w:i/>
                <w:iCs/>
                <w:sz w:val="22"/>
              </w:rPr>
              <w:t>Friday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FD0459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477112330" name="Picture 5" descr="🙏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🙏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7D670F" w:rsidP="00A41E3A">
            <w:pPr>
              <w:jc w:val="center"/>
            </w:pPr>
            <w:r w:rsidRPr="00733020">
              <w:rPr>
                <w:rFonts w:ascii="Arial" w:hAnsi="Arial" w:cs="Arial"/>
                <w:bCs/>
                <w:sz w:val="22"/>
              </w:rPr>
              <w:t xml:space="preserve">*  </w:t>
            </w:r>
            <w:r w:rsidRPr="00733020">
              <w:rPr>
                <w:rFonts w:ascii="Arial" w:hAnsi="Arial" w:cs="Arial"/>
                <w:b/>
                <w:sz w:val="22"/>
              </w:rPr>
              <w:t>NO DANCE</w:t>
            </w:r>
            <w:r w:rsidRPr="00733020">
              <w:rPr>
                <w:rFonts w:ascii="Arial" w:hAnsi="Arial" w:cs="Arial"/>
                <w:bCs/>
                <w:sz w:val="22"/>
              </w:rPr>
              <w:t xml:space="preserve">  *</w:t>
            </w:r>
          </w:p>
        </w:tc>
      </w:tr>
      <w:tr w:rsidR="00E24CAD" w:rsidRPr="00733020" w:rsidTr="77189595">
        <w:trPr>
          <w:trHeight w:val="288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3F7F32" w:rsidP="00AB1FF5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 xml:space="preserve">April </w:t>
            </w:r>
          </w:p>
          <w:p w:rsidR="00E24CAD" w:rsidRPr="00733020" w:rsidRDefault="00002806" w:rsidP="7718959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9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002806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Mark Franks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002806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Ron Rumble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2AF1D4DA" w:rsidP="00A41E3A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Spring Formal</w:t>
            </w:r>
          </w:p>
        </w:tc>
      </w:tr>
      <w:tr w:rsidR="00E24CAD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E24CAD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 xml:space="preserve">April </w:t>
            </w:r>
            <w:r w:rsidR="003F7F32" w:rsidRPr="00733020">
              <w:rPr>
                <w:rFonts w:ascii="Arial" w:hAnsi="Arial" w:cs="Arial"/>
                <w:b/>
                <w:sz w:val="22"/>
              </w:rPr>
              <w:t>2</w:t>
            </w:r>
            <w:r w:rsidR="00002806" w:rsidRPr="00733020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0378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Betsy Gotta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0378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Roy Gotta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24CAD" w:rsidRPr="00733020" w:rsidRDefault="00D045D3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24CAD" w:rsidRPr="00733020" w:rsidRDefault="00F97DF5" w:rsidP="77189595">
            <w:pPr>
              <w:spacing w:line="259" w:lineRule="auto"/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T</w:t>
            </w:r>
            <w:r w:rsidR="007D670F" w:rsidRPr="00733020">
              <w:rPr>
                <w:rFonts w:ascii="Arial" w:hAnsi="Arial" w:cs="Arial"/>
                <w:b/>
                <w:bCs/>
                <w:sz w:val="22"/>
              </w:rPr>
              <w:t>he Ol’ Ball Game</w:t>
            </w:r>
          </w:p>
        </w:tc>
      </w:tr>
      <w:tr w:rsidR="00E7367E" w:rsidRPr="00733020" w:rsidTr="77189595">
        <w:trPr>
          <w:trHeight w:val="288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7367E" w:rsidRPr="00733020" w:rsidRDefault="00E7367E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May</w:t>
            </w:r>
          </w:p>
          <w:p w:rsidR="00E7367E" w:rsidRPr="00733020" w:rsidRDefault="00002806" w:rsidP="00AB1FF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7367E" w:rsidRPr="00733020" w:rsidRDefault="002E381F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Dane Bragg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7367E" w:rsidRPr="00733020" w:rsidRDefault="00F62EB5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Mary Pickett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E7367E" w:rsidRPr="00733020" w:rsidRDefault="00E7367E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  <w:r w:rsidR="002E381F" w:rsidRPr="00733020">
              <w:rPr>
                <w:rFonts w:ascii="Arial" w:hAnsi="Arial" w:cs="Arial"/>
                <w:b/>
                <w:sz w:val="22"/>
              </w:rPr>
              <w:t>/</w:t>
            </w:r>
          </w:p>
          <w:p w:rsidR="002E381F" w:rsidRPr="00733020" w:rsidRDefault="002E381F" w:rsidP="00A41E3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Early  Plus DBD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E7367E" w:rsidRPr="00733020" w:rsidRDefault="14863FFC" w:rsidP="00A41E3A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Alice in Wonderland</w:t>
            </w:r>
          </w:p>
        </w:tc>
      </w:tr>
      <w:tr w:rsidR="001E7824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May 28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Karin &amp; Greg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4826D5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Russ Booz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ALL MS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>Graduation Dance</w:t>
            </w:r>
          </w:p>
        </w:tc>
      </w:tr>
      <w:tr w:rsidR="001E7824" w:rsidRPr="00733020" w:rsidTr="77189595">
        <w:trPr>
          <w:trHeight w:val="288"/>
        </w:trPr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June 11</w:t>
            </w:r>
          </w:p>
        </w:tc>
        <w:tc>
          <w:tcPr>
            <w:tcW w:w="21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Howard Richman</w:t>
            </w:r>
          </w:p>
        </w:tc>
        <w:tc>
          <w:tcPr>
            <w:tcW w:w="1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Steve Bradt</w:t>
            </w:r>
          </w:p>
        </w:tc>
        <w:tc>
          <w:tcPr>
            <w:tcW w:w="21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33020">
              <w:rPr>
                <w:rFonts w:ascii="Arial" w:hAnsi="Arial" w:cs="Arial"/>
                <w:b/>
                <w:sz w:val="22"/>
              </w:rPr>
              <w:t>MS / Plus / RD</w:t>
            </w:r>
          </w:p>
        </w:tc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:rsidR="001E7824" w:rsidRPr="00733020" w:rsidRDefault="001E7824" w:rsidP="001E7824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33020">
              <w:rPr>
                <w:rFonts w:ascii="Arial" w:hAnsi="Arial" w:cs="Arial"/>
                <w:b/>
                <w:bCs/>
                <w:sz w:val="22"/>
              </w:rPr>
              <w:t xml:space="preserve">Ice Cream Social </w:t>
            </w:r>
          </w:p>
        </w:tc>
      </w:tr>
    </w:tbl>
    <w:p w:rsidR="002D4D1A" w:rsidRPr="00733020" w:rsidRDefault="002D4D1A" w:rsidP="00F53662">
      <w:pPr>
        <w:rPr>
          <w:sz w:val="12"/>
          <w:szCs w:val="12"/>
        </w:rPr>
      </w:pPr>
    </w:p>
    <w:sectPr w:rsidR="002D4D1A" w:rsidRPr="00733020" w:rsidSect="00544B31">
      <w:pgSz w:w="12240" w:h="15840" w:code="1"/>
      <w:pgMar w:top="576" w:right="720" w:bottom="360" w:left="72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389A"/>
    <w:multiLevelType w:val="hybridMultilevel"/>
    <w:tmpl w:val="7A9C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A7B11"/>
    <w:multiLevelType w:val="hybridMultilevel"/>
    <w:tmpl w:val="142C4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C33BA4"/>
    <w:multiLevelType w:val="hybridMultilevel"/>
    <w:tmpl w:val="A412F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C376B5"/>
    <w:multiLevelType w:val="hybridMultilevel"/>
    <w:tmpl w:val="A73081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41C0CD3"/>
    <w:multiLevelType w:val="hybridMultilevel"/>
    <w:tmpl w:val="56CC5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A523F"/>
    <w:rsid w:val="00000D19"/>
    <w:rsid w:val="00001ABD"/>
    <w:rsid w:val="00002806"/>
    <w:rsid w:val="000042DA"/>
    <w:rsid w:val="0001210E"/>
    <w:rsid w:val="000134E3"/>
    <w:rsid w:val="000156A5"/>
    <w:rsid w:val="00016151"/>
    <w:rsid w:val="00020672"/>
    <w:rsid w:val="00022E30"/>
    <w:rsid w:val="00027AD5"/>
    <w:rsid w:val="0003423D"/>
    <w:rsid w:val="00034907"/>
    <w:rsid w:val="000378B5"/>
    <w:rsid w:val="00040B28"/>
    <w:rsid w:val="00043619"/>
    <w:rsid w:val="00045C81"/>
    <w:rsid w:val="0004721D"/>
    <w:rsid w:val="000562D8"/>
    <w:rsid w:val="000603E2"/>
    <w:rsid w:val="0006234F"/>
    <w:rsid w:val="0006361B"/>
    <w:rsid w:val="00064B65"/>
    <w:rsid w:val="0007657B"/>
    <w:rsid w:val="00077529"/>
    <w:rsid w:val="00085F71"/>
    <w:rsid w:val="00090A5A"/>
    <w:rsid w:val="00091229"/>
    <w:rsid w:val="000914F9"/>
    <w:rsid w:val="00093E07"/>
    <w:rsid w:val="000A2A1A"/>
    <w:rsid w:val="000B2BA5"/>
    <w:rsid w:val="000C1D40"/>
    <w:rsid w:val="000C7CC6"/>
    <w:rsid w:val="000D0BA7"/>
    <w:rsid w:val="000D221F"/>
    <w:rsid w:val="000D4228"/>
    <w:rsid w:val="000E5243"/>
    <w:rsid w:val="000F07B8"/>
    <w:rsid w:val="000F3677"/>
    <w:rsid w:val="00103F0E"/>
    <w:rsid w:val="00104DEE"/>
    <w:rsid w:val="00107D47"/>
    <w:rsid w:val="001123BA"/>
    <w:rsid w:val="00114B2C"/>
    <w:rsid w:val="00123AE3"/>
    <w:rsid w:val="00123CF2"/>
    <w:rsid w:val="00127756"/>
    <w:rsid w:val="00130CE8"/>
    <w:rsid w:val="00134D14"/>
    <w:rsid w:val="00134FBF"/>
    <w:rsid w:val="001416FC"/>
    <w:rsid w:val="00157DC3"/>
    <w:rsid w:val="00160C63"/>
    <w:rsid w:val="001620A5"/>
    <w:rsid w:val="00175689"/>
    <w:rsid w:val="00177197"/>
    <w:rsid w:val="00177C4D"/>
    <w:rsid w:val="001809FF"/>
    <w:rsid w:val="0018112C"/>
    <w:rsid w:val="00185B49"/>
    <w:rsid w:val="00195046"/>
    <w:rsid w:val="00197BE4"/>
    <w:rsid w:val="001A56EE"/>
    <w:rsid w:val="001B542F"/>
    <w:rsid w:val="001B7436"/>
    <w:rsid w:val="001C2CAC"/>
    <w:rsid w:val="001C7C2B"/>
    <w:rsid w:val="001D38EF"/>
    <w:rsid w:val="001E7824"/>
    <w:rsid w:val="001F6A7A"/>
    <w:rsid w:val="002007EE"/>
    <w:rsid w:val="00207939"/>
    <w:rsid w:val="00207C49"/>
    <w:rsid w:val="00212651"/>
    <w:rsid w:val="002168A3"/>
    <w:rsid w:val="0021711C"/>
    <w:rsid w:val="002175F2"/>
    <w:rsid w:val="00221616"/>
    <w:rsid w:val="002230D2"/>
    <w:rsid w:val="00224C5F"/>
    <w:rsid w:val="0023795A"/>
    <w:rsid w:val="00246790"/>
    <w:rsid w:val="00246C48"/>
    <w:rsid w:val="00252E82"/>
    <w:rsid w:val="00257593"/>
    <w:rsid w:val="00262A39"/>
    <w:rsid w:val="00264CDB"/>
    <w:rsid w:val="00270208"/>
    <w:rsid w:val="00272B5E"/>
    <w:rsid w:val="0027511B"/>
    <w:rsid w:val="00275E6E"/>
    <w:rsid w:val="00277B24"/>
    <w:rsid w:val="00290DD1"/>
    <w:rsid w:val="00290F01"/>
    <w:rsid w:val="002919BA"/>
    <w:rsid w:val="00291D19"/>
    <w:rsid w:val="0029373B"/>
    <w:rsid w:val="002978BE"/>
    <w:rsid w:val="002A2BD4"/>
    <w:rsid w:val="002A589E"/>
    <w:rsid w:val="002B5774"/>
    <w:rsid w:val="002C0EFA"/>
    <w:rsid w:val="002C4A56"/>
    <w:rsid w:val="002C615B"/>
    <w:rsid w:val="002D2CF2"/>
    <w:rsid w:val="002D4D1A"/>
    <w:rsid w:val="002D6C8E"/>
    <w:rsid w:val="002E00E9"/>
    <w:rsid w:val="002E3253"/>
    <w:rsid w:val="002E381F"/>
    <w:rsid w:val="002E4030"/>
    <w:rsid w:val="002E6D2E"/>
    <w:rsid w:val="002F4A4A"/>
    <w:rsid w:val="003004E9"/>
    <w:rsid w:val="00300C36"/>
    <w:rsid w:val="003013AB"/>
    <w:rsid w:val="003034B4"/>
    <w:rsid w:val="00307A0D"/>
    <w:rsid w:val="00310BA2"/>
    <w:rsid w:val="00311F77"/>
    <w:rsid w:val="00312F13"/>
    <w:rsid w:val="00313079"/>
    <w:rsid w:val="00326024"/>
    <w:rsid w:val="003318B5"/>
    <w:rsid w:val="00335C65"/>
    <w:rsid w:val="003405C0"/>
    <w:rsid w:val="00341DDC"/>
    <w:rsid w:val="003443C1"/>
    <w:rsid w:val="0034450D"/>
    <w:rsid w:val="003456D7"/>
    <w:rsid w:val="00345C98"/>
    <w:rsid w:val="00351C90"/>
    <w:rsid w:val="00354E3B"/>
    <w:rsid w:val="00361B1C"/>
    <w:rsid w:val="0036657A"/>
    <w:rsid w:val="00367DDB"/>
    <w:rsid w:val="00371E48"/>
    <w:rsid w:val="003833D2"/>
    <w:rsid w:val="00383FF7"/>
    <w:rsid w:val="003843F2"/>
    <w:rsid w:val="00390A0C"/>
    <w:rsid w:val="00391236"/>
    <w:rsid w:val="003943DC"/>
    <w:rsid w:val="00397FA4"/>
    <w:rsid w:val="003A12C3"/>
    <w:rsid w:val="003A5ADC"/>
    <w:rsid w:val="003B421B"/>
    <w:rsid w:val="003C05A0"/>
    <w:rsid w:val="003C30AA"/>
    <w:rsid w:val="003C4BF7"/>
    <w:rsid w:val="003C4C3B"/>
    <w:rsid w:val="003C722E"/>
    <w:rsid w:val="003D394C"/>
    <w:rsid w:val="003D3B87"/>
    <w:rsid w:val="003D46D5"/>
    <w:rsid w:val="003E390C"/>
    <w:rsid w:val="003E4215"/>
    <w:rsid w:val="003E567E"/>
    <w:rsid w:val="003E56EE"/>
    <w:rsid w:val="003E5921"/>
    <w:rsid w:val="003E6651"/>
    <w:rsid w:val="003F0E30"/>
    <w:rsid w:val="003F3E4B"/>
    <w:rsid w:val="003F4B2B"/>
    <w:rsid w:val="003F7F32"/>
    <w:rsid w:val="00404FE3"/>
    <w:rsid w:val="004050A3"/>
    <w:rsid w:val="00405B2D"/>
    <w:rsid w:val="00411D52"/>
    <w:rsid w:val="0041754F"/>
    <w:rsid w:val="00430F0F"/>
    <w:rsid w:val="00432498"/>
    <w:rsid w:val="0044398B"/>
    <w:rsid w:val="004466B3"/>
    <w:rsid w:val="00453356"/>
    <w:rsid w:val="00456140"/>
    <w:rsid w:val="0046001E"/>
    <w:rsid w:val="00464A6C"/>
    <w:rsid w:val="00471421"/>
    <w:rsid w:val="0047542E"/>
    <w:rsid w:val="00482003"/>
    <w:rsid w:val="004826D5"/>
    <w:rsid w:val="0049109A"/>
    <w:rsid w:val="004915F9"/>
    <w:rsid w:val="004947E3"/>
    <w:rsid w:val="00494D8A"/>
    <w:rsid w:val="004A03A7"/>
    <w:rsid w:val="004A3C11"/>
    <w:rsid w:val="004A635F"/>
    <w:rsid w:val="004B1EAA"/>
    <w:rsid w:val="004B360A"/>
    <w:rsid w:val="004B580C"/>
    <w:rsid w:val="004C7477"/>
    <w:rsid w:val="004D11EF"/>
    <w:rsid w:val="004D1975"/>
    <w:rsid w:val="004D5529"/>
    <w:rsid w:val="004D64EE"/>
    <w:rsid w:val="004D7EB0"/>
    <w:rsid w:val="004E0E63"/>
    <w:rsid w:val="004E4A55"/>
    <w:rsid w:val="004E5FAC"/>
    <w:rsid w:val="004F4258"/>
    <w:rsid w:val="005054DF"/>
    <w:rsid w:val="00507C54"/>
    <w:rsid w:val="00511E8F"/>
    <w:rsid w:val="00511F1D"/>
    <w:rsid w:val="00524609"/>
    <w:rsid w:val="00527226"/>
    <w:rsid w:val="00531F80"/>
    <w:rsid w:val="00533E9A"/>
    <w:rsid w:val="005367DF"/>
    <w:rsid w:val="00536D5B"/>
    <w:rsid w:val="00540A8B"/>
    <w:rsid w:val="0054284C"/>
    <w:rsid w:val="00544356"/>
    <w:rsid w:val="00544B31"/>
    <w:rsid w:val="00546CB8"/>
    <w:rsid w:val="0054B6E3"/>
    <w:rsid w:val="005517AD"/>
    <w:rsid w:val="0055633F"/>
    <w:rsid w:val="00576600"/>
    <w:rsid w:val="00576B97"/>
    <w:rsid w:val="00582381"/>
    <w:rsid w:val="00585189"/>
    <w:rsid w:val="00596719"/>
    <w:rsid w:val="005A657E"/>
    <w:rsid w:val="005B125B"/>
    <w:rsid w:val="005B4F87"/>
    <w:rsid w:val="005C15EC"/>
    <w:rsid w:val="005C1AD0"/>
    <w:rsid w:val="005C5575"/>
    <w:rsid w:val="005D6F34"/>
    <w:rsid w:val="005E0810"/>
    <w:rsid w:val="005E379C"/>
    <w:rsid w:val="005E3800"/>
    <w:rsid w:val="005F15E6"/>
    <w:rsid w:val="005F22D7"/>
    <w:rsid w:val="005F608D"/>
    <w:rsid w:val="005F63AC"/>
    <w:rsid w:val="005F7348"/>
    <w:rsid w:val="00602EB8"/>
    <w:rsid w:val="00606642"/>
    <w:rsid w:val="006073AF"/>
    <w:rsid w:val="00612666"/>
    <w:rsid w:val="006177A9"/>
    <w:rsid w:val="00625F51"/>
    <w:rsid w:val="006276F5"/>
    <w:rsid w:val="006343C4"/>
    <w:rsid w:val="0063743D"/>
    <w:rsid w:val="006406ED"/>
    <w:rsid w:val="006427D3"/>
    <w:rsid w:val="00643848"/>
    <w:rsid w:val="00645C26"/>
    <w:rsid w:val="00645FB4"/>
    <w:rsid w:val="00647115"/>
    <w:rsid w:val="006526D0"/>
    <w:rsid w:val="00652906"/>
    <w:rsid w:val="0065385E"/>
    <w:rsid w:val="00655C70"/>
    <w:rsid w:val="00660E67"/>
    <w:rsid w:val="00663985"/>
    <w:rsid w:val="00663EAE"/>
    <w:rsid w:val="00667782"/>
    <w:rsid w:val="00685D50"/>
    <w:rsid w:val="00687013"/>
    <w:rsid w:val="00693F7D"/>
    <w:rsid w:val="0069653D"/>
    <w:rsid w:val="006A4B61"/>
    <w:rsid w:val="006A6EF7"/>
    <w:rsid w:val="006A6F95"/>
    <w:rsid w:val="006B151A"/>
    <w:rsid w:val="006B1922"/>
    <w:rsid w:val="006B6629"/>
    <w:rsid w:val="006B7CB4"/>
    <w:rsid w:val="006C297C"/>
    <w:rsid w:val="006C51EB"/>
    <w:rsid w:val="006C591A"/>
    <w:rsid w:val="006E0D27"/>
    <w:rsid w:val="006E40AC"/>
    <w:rsid w:val="006E48D0"/>
    <w:rsid w:val="006E7539"/>
    <w:rsid w:val="006F1AA6"/>
    <w:rsid w:val="007039E1"/>
    <w:rsid w:val="00715D68"/>
    <w:rsid w:val="00717206"/>
    <w:rsid w:val="0072003D"/>
    <w:rsid w:val="007213A2"/>
    <w:rsid w:val="00723719"/>
    <w:rsid w:val="00726789"/>
    <w:rsid w:val="00733020"/>
    <w:rsid w:val="0074272C"/>
    <w:rsid w:val="007520F6"/>
    <w:rsid w:val="00765CE4"/>
    <w:rsid w:val="00782C7B"/>
    <w:rsid w:val="0079085F"/>
    <w:rsid w:val="0079596A"/>
    <w:rsid w:val="007A0E1A"/>
    <w:rsid w:val="007A2D8B"/>
    <w:rsid w:val="007A31CB"/>
    <w:rsid w:val="007A3938"/>
    <w:rsid w:val="007A3A39"/>
    <w:rsid w:val="007A48F7"/>
    <w:rsid w:val="007A523F"/>
    <w:rsid w:val="007A75A2"/>
    <w:rsid w:val="007B0D59"/>
    <w:rsid w:val="007B31ED"/>
    <w:rsid w:val="007B3DD3"/>
    <w:rsid w:val="007B7C76"/>
    <w:rsid w:val="007C1444"/>
    <w:rsid w:val="007C35BA"/>
    <w:rsid w:val="007C6FBB"/>
    <w:rsid w:val="007D0188"/>
    <w:rsid w:val="007D670F"/>
    <w:rsid w:val="007E3125"/>
    <w:rsid w:val="007E42B2"/>
    <w:rsid w:val="007E73AB"/>
    <w:rsid w:val="007F0382"/>
    <w:rsid w:val="007F0DCE"/>
    <w:rsid w:val="00803D7A"/>
    <w:rsid w:val="008121A4"/>
    <w:rsid w:val="00815180"/>
    <w:rsid w:val="00815445"/>
    <w:rsid w:val="008322A9"/>
    <w:rsid w:val="0083374B"/>
    <w:rsid w:val="00841AC5"/>
    <w:rsid w:val="00842109"/>
    <w:rsid w:val="008469E0"/>
    <w:rsid w:val="008505F8"/>
    <w:rsid w:val="0085235E"/>
    <w:rsid w:val="008541C8"/>
    <w:rsid w:val="00854F4B"/>
    <w:rsid w:val="00855E81"/>
    <w:rsid w:val="00855F61"/>
    <w:rsid w:val="008679FC"/>
    <w:rsid w:val="00870517"/>
    <w:rsid w:val="00871F2E"/>
    <w:rsid w:val="00872DBE"/>
    <w:rsid w:val="00873257"/>
    <w:rsid w:val="008761AD"/>
    <w:rsid w:val="00876FA8"/>
    <w:rsid w:val="00877A87"/>
    <w:rsid w:val="0088051E"/>
    <w:rsid w:val="00880E09"/>
    <w:rsid w:val="00881A3F"/>
    <w:rsid w:val="00881CB2"/>
    <w:rsid w:val="00884E63"/>
    <w:rsid w:val="00890CC1"/>
    <w:rsid w:val="00892447"/>
    <w:rsid w:val="0089283B"/>
    <w:rsid w:val="00893292"/>
    <w:rsid w:val="00893361"/>
    <w:rsid w:val="00896FDA"/>
    <w:rsid w:val="008A3B0F"/>
    <w:rsid w:val="008A4745"/>
    <w:rsid w:val="008A520A"/>
    <w:rsid w:val="008A5DCB"/>
    <w:rsid w:val="008B370D"/>
    <w:rsid w:val="008B4D8D"/>
    <w:rsid w:val="008B64EF"/>
    <w:rsid w:val="008B76F0"/>
    <w:rsid w:val="008D1786"/>
    <w:rsid w:val="008E0550"/>
    <w:rsid w:val="008E2E94"/>
    <w:rsid w:val="008E580F"/>
    <w:rsid w:val="008E6133"/>
    <w:rsid w:val="008F470D"/>
    <w:rsid w:val="008F67ED"/>
    <w:rsid w:val="009005CA"/>
    <w:rsid w:val="009017C0"/>
    <w:rsid w:val="009034E9"/>
    <w:rsid w:val="00903804"/>
    <w:rsid w:val="009043AA"/>
    <w:rsid w:val="009063D2"/>
    <w:rsid w:val="00906A45"/>
    <w:rsid w:val="009108E8"/>
    <w:rsid w:val="00920FEF"/>
    <w:rsid w:val="00924F49"/>
    <w:rsid w:val="009320D3"/>
    <w:rsid w:val="009340E9"/>
    <w:rsid w:val="00934978"/>
    <w:rsid w:val="00936832"/>
    <w:rsid w:val="00941990"/>
    <w:rsid w:val="00947CE3"/>
    <w:rsid w:val="0095335E"/>
    <w:rsid w:val="009605DD"/>
    <w:rsid w:val="0096584F"/>
    <w:rsid w:val="009661F9"/>
    <w:rsid w:val="009718D7"/>
    <w:rsid w:val="00973C8B"/>
    <w:rsid w:val="00976D3D"/>
    <w:rsid w:val="00977D8B"/>
    <w:rsid w:val="0098048A"/>
    <w:rsid w:val="00990C11"/>
    <w:rsid w:val="00992467"/>
    <w:rsid w:val="00992787"/>
    <w:rsid w:val="009A5328"/>
    <w:rsid w:val="009A7C23"/>
    <w:rsid w:val="009B140E"/>
    <w:rsid w:val="009B303F"/>
    <w:rsid w:val="009B340D"/>
    <w:rsid w:val="009B363E"/>
    <w:rsid w:val="009C3E5C"/>
    <w:rsid w:val="009C506B"/>
    <w:rsid w:val="009D2F1F"/>
    <w:rsid w:val="009E3BFC"/>
    <w:rsid w:val="009F3735"/>
    <w:rsid w:val="009F7C9D"/>
    <w:rsid w:val="00A066FD"/>
    <w:rsid w:val="00A0715B"/>
    <w:rsid w:val="00A101B4"/>
    <w:rsid w:val="00A10861"/>
    <w:rsid w:val="00A130AB"/>
    <w:rsid w:val="00A22C6E"/>
    <w:rsid w:val="00A27CB1"/>
    <w:rsid w:val="00A27D57"/>
    <w:rsid w:val="00A3285D"/>
    <w:rsid w:val="00A32AF7"/>
    <w:rsid w:val="00A33F43"/>
    <w:rsid w:val="00A34413"/>
    <w:rsid w:val="00A3519F"/>
    <w:rsid w:val="00A3742E"/>
    <w:rsid w:val="00A40F3D"/>
    <w:rsid w:val="00A41E3A"/>
    <w:rsid w:val="00A423C0"/>
    <w:rsid w:val="00A45E14"/>
    <w:rsid w:val="00A468EF"/>
    <w:rsid w:val="00A5451E"/>
    <w:rsid w:val="00A74464"/>
    <w:rsid w:val="00A8157F"/>
    <w:rsid w:val="00A81E96"/>
    <w:rsid w:val="00A9148D"/>
    <w:rsid w:val="00A96329"/>
    <w:rsid w:val="00AA24CC"/>
    <w:rsid w:val="00AA3ACD"/>
    <w:rsid w:val="00AA3CA5"/>
    <w:rsid w:val="00AB1FF5"/>
    <w:rsid w:val="00AB3CD8"/>
    <w:rsid w:val="00AC363C"/>
    <w:rsid w:val="00AC40CD"/>
    <w:rsid w:val="00AC6E62"/>
    <w:rsid w:val="00AD4476"/>
    <w:rsid w:val="00AD4524"/>
    <w:rsid w:val="00AE1DD4"/>
    <w:rsid w:val="00AE29F3"/>
    <w:rsid w:val="00AE503A"/>
    <w:rsid w:val="00AE6A2D"/>
    <w:rsid w:val="00AE6A66"/>
    <w:rsid w:val="00AF435D"/>
    <w:rsid w:val="00AF7488"/>
    <w:rsid w:val="00B04596"/>
    <w:rsid w:val="00B113D4"/>
    <w:rsid w:val="00B12A59"/>
    <w:rsid w:val="00B151B8"/>
    <w:rsid w:val="00B166BD"/>
    <w:rsid w:val="00B167BA"/>
    <w:rsid w:val="00B224EA"/>
    <w:rsid w:val="00B25BC5"/>
    <w:rsid w:val="00B32C74"/>
    <w:rsid w:val="00B3501F"/>
    <w:rsid w:val="00B40231"/>
    <w:rsid w:val="00B46E1A"/>
    <w:rsid w:val="00B53180"/>
    <w:rsid w:val="00B57020"/>
    <w:rsid w:val="00B60457"/>
    <w:rsid w:val="00B60C34"/>
    <w:rsid w:val="00B66FD1"/>
    <w:rsid w:val="00B70927"/>
    <w:rsid w:val="00B7458F"/>
    <w:rsid w:val="00B7590C"/>
    <w:rsid w:val="00B80CD3"/>
    <w:rsid w:val="00B81A59"/>
    <w:rsid w:val="00B81C63"/>
    <w:rsid w:val="00B87FEE"/>
    <w:rsid w:val="00BA3B6C"/>
    <w:rsid w:val="00BA48D5"/>
    <w:rsid w:val="00BC12BE"/>
    <w:rsid w:val="00BC5464"/>
    <w:rsid w:val="00BD3A49"/>
    <w:rsid w:val="00BE0701"/>
    <w:rsid w:val="00BE3F3E"/>
    <w:rsid w:val="00BF2F93"/>
    <w:rsid w:val="00BF4895"/>
    <w:rsid w:val="00BF760E"/>
    <w:rsid w:val="00C0137C"/>
    <w:rsid w:val="00C07ED2"/>
    <w:rsid w:val="00C114F2"/>
    <w:rsid w:val="00C1299C"/>
    <w:rsid w:val="00C17D05"/>
    <w:rsid w:val="00C21FFB"/>
    <w:rsid w:val="00C22E8F"/>
    <w:rsid w:val="00C254E2"/>
    <w:rsid w:val="00C306C0"/>
    <w:rsid w:val="00C37172"/>
    <w:rsid w:val="00C40BBB"/>
    <w:rsid w:val="00C428C2"/>
    <w:rsid w:val="00C45CA6"/>
    <w:rsid w:val="00C50E34"/>
    <w:rsid w:val="00C51A93"/>
    <w:rsid w:val="00C53001"/>
    <w:rsid w:val="00C5574B"/>
    <w:rsid w:val="00C5599A"/>
    <w:rsid w:val="00C573CF"/>
    <w:rsid w:val="00C67C09"/>
    <w:rsid w:val="00C75D01"/>
    <w:rsid w:val="00C765DE"/>
    <w:rsid w:val="00C920C2"/>
    <w:rsid w:val="00C921A3"/>
    <w:rsid w:val="00C95126"/>
    <w:rsid w:val="00CA4053"/>
    <w:rsid w:val="00CB2C8F"/>
    <w:rsid w:val="00CC0EBA"/>
    <w:rsid w:val="00CC13A1"/>
    <w:rsid w:val="00CC171C"/>
    <w:rsid w:val="00CC236B"/>
    <w:rsid w:val="00CC604A"/>
    <w:rsid w:val="00CC69BC"/>
    <w:rsid w:val="00CD0C19"/>
    <w:rsid w:val="00CD353E"/>
    <w:rsid w:val="00CD4313"/>
    <w:rsid w:val="00CD4C32"/>
    <w:rsid w:val="00CD750F"/>
    <w:rsid w:val="00CD77F4"/>
    <w:rsid w:val="00CE0CCE"/>
    <w:rsid w:val="00CE2DFE"/>
    <w:rsid w:val="00CE79C7"/>
    <w:rsid w:val="00CF2897"/>
    <w:rsid w:val="00CF48FD"/>
    <w:rsid w:val="00D0169D"/>
    <w:rsid w:val="00D0278D"/>
    <w:rsid w:val="00D02D1F"/>
    <w:rsid w:val="00D045D3"/>
    <w:rsid w:val="00D1016A"/>
    <w:rsid w:val="00D12509"/>
    <w:rsid w:val="00D14C9B"/>
    <w:rsid w:val="00D22ABE"/>
    <w:rsid w:val="00D2659B"/>
    <w:rsid w:val="00D266F1"/>
    <w:rsid w:val="00D30FEB"/>
    <w:rsid w:val="00D34147"/>
    <w:rsid w:val="00D35A4C"/>
    <w:rsid w:val="00D40B1D"/>
    <w:rsid w:val="00D43091"/>
    <w:rsid w:val="00D43DCF"/>
    <w:rsid w:val="00D44DB1"/>
    <w:rsid w:val="00D46DFE"/>
    <w:rsid w:val="00D53270"/>
    <w:rsid w:val="00D62E33"/>
    <w:rsid w:val="00D66DFE"/>
    <w:rsid w:val="00D67130"/>
    <w:rsid w:val="00D679EB"/>
    <w:rsid w:val="00D7410C"/>
    <w:rsid w:val="00D80702"/>
    <w:rsid w:val="00D836A0"/>
    <w:rsid w:val="00D85281"/>
    <w:rsid w:val="00D85ABF"/>
    <w:rsid w:val="00D936C8"/>
    <w:rsid w:val="00D936D3"/>
    <w:rsid w:val="00D95888"/>
    <w:rsid w:val="00D97646"/>
    <w:rsid w:val="00DA1492"/>
    <w:rsid w:val="00DA31B4"/>
    <w:rsid w:val="00DA3B1D"/>
    <w:rsid w:val="00DB1E55"/>
    <w:rsid w:val="00DB3F83"/>
    <w:rsid w:val="00DC3F1C"/>
    <w:rsid w:val="00DD3D65"/>
    <w:rsid w:val="00DD3F85"/>
    <w:rsid w:val="00DD4D33"/>
    <w:rsid w:val="00DE31BD"/>
    <w:rsid w:val="00DE6E67"/>
    <w:rsid w:val="00DF65E6"/>
    <w:rsid w:val="00DF68A6"/>
    <w:rsid w:val="00E04E99"/>
    <w:rsid w:val="00E072A6"/>
    <w:rsid w:val="00E0781A"/>
    <w:rsid w:val="00E10242"/>
    <w:rsid w:val="00E11C89"/>
    <w:rsid w:val="00E12057"/>
    <w:rsid w:val="00E24CAD"/>
    <w:rsid w:val="00E26E39"/>
    <w:rsid w:val="00E319E2"/>
    <w:rsid w:val="00E3302E"/>
    <w:rsid w:val="00E33717"/>
    <w:rsid w:val="00E402E2"/>
    <w:rsid w:val="00E40EEB"/>
    <w:rsid w:val="00E41404"/>
    <w:rsid w:val="00E6189C"/>
    <w:rsid w:val="00E64476"/>
    <w:rsid w:val="00E66F77"/>
    <w:rsid w:val="00E67C47"/>
    <w:rsid w:val="00E7009E"/>
    <w:rsid w:val="00E726D5"/>
    <w:rsid w:val="00E7367E"/>
    <w:rsid w:val="00E7399F"/>
    <w:rsid w:val="00E77ED1"/>
    <w:rsid w:val="00E9205E"/>
    <w:rsid w:val="00EA1048"/>
    <w:rsid w:val="00EA31DD"/>
    <w:rsid w:val="00EB0BAD"/>
    <w:rsid w:val="00EB299B"/>
    <w:rsid w:val="00EB2D9C"/>
    <w:rsid w:val="00EB4D00"/>
    <w:rsid w:val="00EB645D"/>
    <w:rsid w:val="00EC19ED"/>
    <w:rsid w:val="00EC4F0C"/>
    <w:rsid w:val="00ED12A8"/>
    <w:rsid w:val="00ED74EE"/>
    <w:rsid w:val="00ED75F7"/>
    <w:rsid w:val="00EE466D"/>
    <w:rsid w:val="00EE5521"/>
    <w:rsid w:val="00EE5685"/>
    <w:rsid w:val="00EF16F4"/>
    <w:rsid w:val="00EF1AA2"/>
    <w:rsid w:val="00EF6E6A"/>
    <w:rsid w:val="00EF702E"/>
    <w:rsid w:val="00F01B1F"/>
    <w:rsid w:val="00F05EAF"/>
    <w:rsid w:val="00F10635"/>
    <w:rsid w:val="00F10DEB"/>
    <w:rsid w:val="00F16E69"/>
    <w:rsid w:val="00F177FF"/>
    <w:rsid w:val="00F21A71"/>
    <w:rsid w:val="00F22A2B"/>
    <w:rsid w:val="00F237C5"/>
    <w:rsid w:val="00F30217"/>
    <w:rsid w:val="00F322F3"/>
    <w:rsid w:val="00F33CC1"/>
    <w:rsid w:val="00F4086F"/>
    <w:rsid w:val="00F40C80"/>
    <w:rsid w:val="00F44A87"/>
    <w:rsid w:val="00F53662"/>
    <w:rsid w:val="00F56B76"/>
    <w:rsid w:val="00F57193"/>
    <w:rsid w:val="00F62863"/>
    <w:rsid w:val="00F62EB5"/>
    <w:rsid w:val="00F75059"/>
    <w:rsid w:val="00F76616"/>
    <w:rsid w:val="00F8133B"/>
    <w:rsid w:val="00F86FC6"/>
    <w:rsid w:val="00F9510B"/>
    <w:rsid w:val="00F95DD1"/>
    <w:rsid w:val="00F97DF5"/>
    <w:rsid w:val="00FA21EB"/>
    <w:rsid w:val="00FA7D8F"/>
    <w:rsid w:val="00FB0D21"/>
    <w:rsid w:val="00FB5192"/>
    <w:rsid w:val="00FD0459"/>
    <w:rsid w:val="00FD6002"/>
    <w:rsid w:val="00FD79CC"/>
    <w:rsid w:val="00FE3220"/>
    <w:rsid w:val="00FE5DEC"/>
    <w:rsid w:val="00FF338A"/>
    <w:rsid w:val="00FF43D9"/>
    <w:rsid w:val="00FF6208"/>
    <w:rsid w:val="00FF7E9C"/>
    <w:rsid w:val="039104A3"/>
    <w:rsid w:val="047EAC2C"/>
    <w:rsid w:val="05E2202A"/>
    <w:rsid w:val="0929EA98"/>
    <w:rsid w:val="09CA150A"/>
    <w:rsid w:val="0A5DE1BF"/>
    <w:rsid w:val="0B374DC0"/>
    <w:rsid w:val="0C837D81"/>
    <w:rsid w:val="0F2ED5F0"/>
    <w:rsid w:val="0F9FB8F9"/>
    <w:rsid w:val="12CD2062"/>
    <w:rsid w:val="14863FFC"/>
    <w:rsid w:val="1549EA75"/>
    <w:rsid w:val="179DE2E8"/>
    <w:rsid w:val="189F8E72"/>
    <w:rsid w:val="1A47EF63"/>
    <w:rsid w:val="1E6DC56D"/>
    <w:rsid w:val="1F531D99"/>
    <w:rsid w:val="21FADD6B"/>
    <w:rsid w:val="249E31B4"/>
    <w:rsid w:val="2A3E40A9"/>
    <w:rsid w:val="2AF1D4DA"/>
    <w:rsid w:val="2DB47165"/>
    <w:rsid w:val="2F11A264"/>
    <w:rsid w:val="2F3FEB06"/>
    <w:rsid w:val="300D8827"/>
    <w:rsid w:val="300FAF58"/>
    <w:rsid w:val="348AE1EE"/>
    <w:rsid w:val="34E2D49B"/>
    <w:rsid w:val="35824EFA"/>
    <w:rsid w:val="35D2326B"/>
    <w:rsid w:val="362A9748"/>
    <w:rsid w:val="3942A079"/>
    <w:rsid w:val="3F728FF3"/>
    <w:rsid w:val="3FF4AD86"/>
    <w:rsid w:val="41DF0AA8"/>
    <w:rsid w:val="46526431"/>
    <w:rsid w:val="4712D65D"/>
    <w:rsid w:val="493F52D9"/>
    <w:rsid w:val="49586555"/>
    <w:rsid w:val="4AF94C39"/>
    <w:rsid w:val="4B43797C"/>
    <w:rsid w:val="4B69545E"/>
    <w:rsid w:val="4BA03CFA"/>
    <w:rsid w:val="4FA6EA79"/>
    <w:rsid w:val="507E22A4"/>
    <w:rsid w:val="56530BF9"/>
    <w:rsid w:val="56732682"/>
    <w:rsid w:val="5BB32A9F"/>
    <w:rsid w:val="5E97FC18"/>
    <w:rsid w:val="60911AC1"/>
    <w:rsid w:val="61084C90"/>
    <w:rsid w:val="6389F742"/>
    <w:rsid w:val="63DD0499"/>
    <w:rsid w:val="64377D64"/>
    <w:rsid w:val="67E40857"/>
    <w:rsid w:val="68C5B4DB"/>
    <w:rsid w:val="69795CE2"/>
    <w:rsid w:val="69DBBB6A"/>
    <w:rsid w:val="6B82C35A"/>
    <w:rsid w:val="6C08D5A7"/>
    <w:rsid w:val="6C1B6FD6"/>
    <w:rsid w:val="6CD76EEF"/>
    <w:rsid w:val="6E712EF4"/>
    <w:rsid w:val="71AD1CEE"/>
    <w:rsid w:val="7306A554"/>
    <w:rsid w:val="75E6274E"/>
    <w:rsid w:val="76D941CA"/>
    <w:rsid w:val="77189595"/>
    <w:rsid w:val="7976A823"/>
    <w:rsid w:val="7A15717E"/>
    <w:rsid w:val="7DB06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72"/>
    <w:rPr>
      <w:rFonts w:ascii="Times New Roman" w:hAnsi="Times New Roman"/>
      <w:sz w:val="24"/>
      <w:szCs w:val="22"/>
    </w:rPr>
  </w:style>
  <w:style w:type="paragraph" w:styleId="Heading1">
    <w:name w:val="heading 1"/>
    <w:basedOn w:val="Normal"/>
    <w:next w:val="Normal"/>
    <w:uiPriority w:val="9"/>
    <w:qFormat/>
    <w:rsid w:val="77189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2AF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CE79C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21A71"/>
    <w:rPr>
      <w:color w:val="800080"/>
      <w:u w:val="single"/>
    </w:rPr>
  </w:style>
  <w:style w:type="paragraph" w:customStyle="1" w:styleId="Default">
    <w:name w:val="Default"/>
    <w:rsid w:val="00C559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8A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736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36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rt\Documents\My%20Documents_LT\Square%20Dance\NNJSDA%20Grand%20Square%20Info\Grand%20Square%20Ad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3411B-619C-4181-8CAF-DCD2DDD17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Grand Square Ad template</Template>
  <TotalTime>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Curtis Kraut</dc:creator>
  <cp:lastModifiedBy>BILL S</cp:lastModifiedBy>
  <cp:revision>2</cp:revision>
  <cp:lastPrinted>2022-09-23T05:20:00Z</cp:lastPrinted>
  <dcterms:created xsi:type="dcterms:W3CDTF">2026-09-30T11:54:00Z</dcterms:created>
  <dcterms:modified xsi:type="dcterms:W3CDTF">2026-09-30T11:54:00Z</dcterms:modified>
</cp:coreProperties>
</file>